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319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0ACFB43" w14:textId="77777777" w:rsidTr="00470CA9">
        <w:trPr>
          <w:trHeight w:val="2730"/>
        </w:trPr>
        <w:tc>
          <w:tcPr>
            <w:tcW w:w="10230" w:type="dxa"/>
          </w:tcPr>
          <w:p w14:paraId="64B8D199" w14:textId="089CB4B0" w:rsidR="00AF300E" w:rsidRDefault="00F651F4" w:rsidP="00470CA9">
            <w:pPr>
              <w:pStyle w:val="Nagwek1"/>
              <w:framePr w:hSpace="0" w:wrap="auto" w:vAnchor="margin" w:xAlign="left" w:yAlign="inline"/>
            </w:pPr>
            <w:r>
              <w:t>KONSULTACJE DLA RODZICÓW</w:t>
            </w:r>
          </w:p>
          <w:p w14:paraId="63D3FB01" w14:textId="77777777" w:rsidR="00F651F4" w:rsidRDefault="00F651F4" w:rsidP="00F651F4"/>
          <w:p w14:paraId="039DEECA" w14:textId="77777777" w:rsidR="00F651F4" w:rsidRDefault="00F651F4" w:rsidP="00F651F4"/>
          <w:p w14:paraId="5E49A8D5" w14:textId="77777777" w:rsidR="00F651F4" w:rsidRPr="00F651F4" w:rsidRDefault="00F651F4" w:rsidP="00F651F4"/>
          <w:p w14:paraId="214DCC8D" w14:textId="77777777" w:rsidR="00AF300E" w:rsidRPr="006B609A" w:rsidRDefault="00AF300E" w:rsidP="00470CA9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2B371887" w14:textId="77777777" w:rsidTr="00AF300E">
        <w:trPr>
          <w:trHeight w:val="1445"/>
        </w:trPr>
        <w:tc>
          <w:tcPr>
            <w:tcW w:w="10228" w:type="dxa"/>
          </w:tcPr>
          <w:p w14:paraId="47302277" w14:textId="5E521C12" w:rsidR="00AF300E" w:rsidRPr="00AF300E" w:rsidRDefault="00AF300E" w:rsidP="00AF300E">
            <w:pPr>
              <w:spacing w:after="100"/>
              <w:jc w:val="center"/>
            </w:pPr>
          </w:p>
          <w:p w14:paraId="60D374DC" w14:textId="2A49F388" w:rsidR="00AF300E" w:rsidRPr="00AF300E" w:rsidRDefault="00AF300E" w:rsidP="00F651F4">
            <w:pPr>
              <w:spacing w:before="300" w:after="100"/>
              <w:jc w:val="center"/>
            </w:pPr>
          </w:p>
        </w:tc>
      </w:tr>
    </w:tbl>
    <w:tbl>
      <w:tblPr>
        <w:tblpPr w:leftFromText="180" w:rightFromText="180" w:vertAnchor="text" w:tblpX="796" w:tblpY="638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470CA9" w14:paraId="37171029" w14:textId="77777777" w:rsidTr="00470CA9">
        <w:trPr>
          <w:trHeight w:val="589"/>
        </w:trPr>
        <w:tc>
          <w:tcPr>
            <w:tcW w:w="10230" w:type="dxa"/>
          </w:tcPr>
          <w:p w14:paraId="60EC6995" w14:textId="77777777" w:rsidR="00F651F4" w:rsidRDefault="00F651F4" w:rsidP="00470CA9">
            <w:pPr>
              <w:pStyle w:val="Nagwek3"/>
              <w:framePr w:hSpace="0" w:wrap="auto" w:vAnchor="margin" w:xAlign="left" w:yAlign="inline"/>
            </w:pPr>
          </w:p>
          <w:p w14:paraId="7F8699E7" w14:textId="4ADED05D" w:rsidR="00F651F4" w:rsidRDefault="00F651F4" w:rsidP="00470CA9">
            <w:pPr>
              <w:pStyle w:val="Nagwek3"/>
              <w:framePr w:hSpace="0" w:wrap="auto" w:vAnchor="margin" w:xAlign="left" w:yAlign="inline"/>
            </w:pPr>
            <w:r>
              <w:t>Istnieje możliwość indywidualnych konsultacji z psychologiem i pedagogiem specjalnym oraz logopedą na terenie przedszkola. Chętnych rodziców zachęcamy do telefonicznego kontaktu z sekretariatem przedszkola w celu ustalenia dogodnego terminu spotkania.</w:t>
            </w:r>
          </w:p>
          <w:p w14:paraId="342735FE" w14:textId="77777777" w:rsidR="00F651F4" w:rsidRDefault="00F651F4" w:rsidP="00470CA9">
            <w:pPr>
              <w:pStyle w:val="Nagwek3"/>
              <w:framePr w:hSpace="0" w:wrap="auto" w:vAnchor="margin" w:xAlign="left" w:yAlign="inline"/>
            </w:pPr>
          </w:p>
          <w:p w14:paraId="443770F5" w14:textId="77777777" w:rsidR="00F651F4" w:rsidRPr="00F651F4" w:rsidRDefault="00F651F4" w:rsidP="00F651F4"/>
          <w:p w14:paraId="70E25D02" w14:textId="17BF65B8" w:rsidR="00470CA9" w:rsidRPr="00AF300E" w:rsidRDefault="00F651F4" w:rsidP="00470CA9">
            <w:pPr>
              <w:pStyle w:val="Nagwek3"/>
              <w:framePr w:hSpace="0" w:wrap="auto" w:vAnchor="margin" w:xAlign="left" w:yAlign="inline"/>
            </w:pPr>
            <w:r>
              <w:t xml:space="preserve">Zespół ds. Pomocy </w:t>
            </w:r>
            <w:proofErr w:type="spellStart"/>
            <w:r>
              <w:t>Psychologiczno</w:t>
            </w:r>
            <w:proofErr w:type="spellEnd"/>
            <w:r>
              <w:t xml:space="preserve"> – Pedagogicznej   </w:t>
            </w:r>
          </w:p>
        </w:tc>
      </w:tr>
    </w:tbl>
    <w:p w14:paraId="0AD3C73F" w14:textId="77777777" w:rsidR="00024B92" w:rsidRPr="004008C9" w:rsidRDefault="005325F0" w:rsidP="005325F0">
      <w:pPr>
        <w:spacing w:before="0"/>
        <w:ind w:left="0"/>
      </w:pPr>
      <w:r>
        <w:rPr>
          <w:noProof/>
          <w:lang w:bidi="pl-PL"/>
        </w:rPr>
        <w:drawing>
          <wp:anchor distT="0" distB="0" distL="114300" distR="114300" simplePos="0" relativeHeight="251658240" behindDoc="1" locked="0" layoutInCell="1" allowOverlap="1" wp14:anchorId="5560B04C" wp14:editId="7958396F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az 18" descr="kolorowe tło z piórkiem w formie bazgroł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pl-PL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0AEDE8" w14:textId="77777777" w:rsidR="00F651F4" w:rsidRDefault="00F651F4">
      <w:pPr>
        <w:spacing w:before="0"/>
      </w:pPr>
      <w:r>
        <w:separator/>
      </w:r>
    </w:p>
  </w:endnote>
  <w:endnote w:type="continuationSeparator" w:id="0">
    <w:p w14:paraId="26BD76A6" w14:textId="77777777" w:rsidR="00F651F4" w:rsidRDefault="00F651F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A051C2" w14:textId="77777777" w:rsidR="00F651F4" w:rsidRDefault="00F651F4">
      <w:pPr>
        <w:spacing w:before="0"/>
      </w:pPr>
      <w:r>
        <w:separator/>
      </w:r>
    </w:p>
  </w:footnote>
  <w:footnote w:type="continuationSeparator" w:id="0">
    <w:p w14:paraId="01E8D709" w14:textId="77777777" w:rsidR="00F651F4" w:rsidRDefault="00F651F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D21FD" w14:textId="77777777" w:rsidR="004008C9" w:rsidRDefault="004008C9" w:rsidP="004008C9">
    <w:pPr>
      <w:pStyle w:val="Nagwek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1F4"/>
    <w:rsid w:val="00024B92"/>
    <w:rsid w:val="0003383B"/>
    <w:rsid w:val="00136B76"/>
    <w:rsid w:val="002D3176"/>
    <w:rsid w:val="003B2720"/>
    <w:rsid w:val="003E6DF0"/>
    <w:rsid w:val="004008C9"/>
    <w:rsid w:val="004650EC"/>
    <w:rsid w:val="00470CA9"/>
    <w:rsid w:val="005325F0"/>
    <w:rsid w:val="00673C5F"/>
    <w:rsid w:val="006B609A"/>
    <w:rsid w:val="00715CEC"/>
    <w:rsid w:val="00723AA3"/>
    <w:rsid w:val="00A51113"/>
    <w:rsid w:val="00AF300E"/>
    <w:rsid w:val="00CA580F"/>
    <w:rsid w:val="00D85786"/>
    <w:rsid w:val="00DF54E8"/>
    <w:rsid w:val="00F651F4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1E64ABA"/>
  <w15:chartTrackingRefBased/>
  <w15:docId w15:val="{29F0CBFE-B8CA-413F-80BB-DC13D8AE0C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gwek1">
    <w:name w:val="heading 1"/>
    <w:basedOn w:val="Normalny"/>
    <w:next w:val="Normalny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Nagwek2">
    <w:name w:val="heading 2"/>
    <w:basedOn w:val="Normalny"/>
    <w:next w:val="Normalny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gwek3">
    <w:name w:val="heading 3"/>
    <w:basedOn w:val="Normalny"/>
    <w:next w:val="Normalny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character" w:styleId="Wyrnieniedelikatne">
    <w:name w:val="Subtle Emphasis"/>
    <w:basedOn w:val="Domylnaczcionkaakapitu"/>
    <w:uiPriority w:val="19"/>
    <w:semiHidden/>
    <w:unhideWhenUsed/>
    <w:qFormat/>
    <w:rPr>
      <w:i/>
      <w:iCs/>
      <w:color w:val="A1810D" w:themeColor="accent1" w:themeShade="80"/>
    </w:rPr>
  </w:style>
  <w:style w:type="paragraph" w:styleId="Nagwek">
    <w:name w:val="header"/>
    <w:basedOn w:val="Normalny"/>
    <w:link w:val="Nagwek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NagwekZnak">
    <w:name w:val="Nagłówek Znak"/>
    <w:basedOn w:val="Domylnaczcionkaakapitu"/>
    <w:link w:val="Nagwek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topka">
    <w:name w:val="footer"/>
    <w:basedOn w:val="Normalny"/>
    <w:link w:val="StopkaZnak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topkaZnak">
    <w:name w:val="Stopka Znak"/>
    <w:basedOn w:val="Domylnaczcionkaakapitu"/>
    <w:link w:val="Stopka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Office\16.0\DTS\pl-PL%7bE2A1FB07-BCCE-4CBF-8D24-EDDDC7032990%7d\%7b2FB7A4F4-B336-4CA4-8588-E589921E4E77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{2FB7A4F4-B336-4CA4-8588-E589921E4E77}tf03978815_win32</Template>
  <TotalTime>4</TotalTime>
  <Pages>1</Pages>
  <Words>49</Words>
  <Characters>295</Characters>
  <Application>Microsoft Office Word</Application>
  <DocSecurity>0</DocSecurity>
  <Lines>2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Joanna Wojciechowska</cp:lastModifiedBy>
  <cp:revision>1</cp:revision>
  <dcterms:created xsi:type="dcterms:W3CDTF">2023-09-12T09:47:00Z</dcterms:created>
  <dcterms:modified xsi:type="dcterms:W3CDTF">2023-09-12T09:51:00Z</dcterms:modified>
</cp:coreProperties>
</file>